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76" w:type="dxa"/>
        <w:tblLook w:val="01E0" w:firstRow="1" w:lastRow="1" w:firstColumn="1" w:lastColumn="1" w:noHBand="0" w:noVBand="0"/>
      </w:tblPr>
      <w:tblGrid>
        <w:gridCol w:w="4489"/>
        <w:gridCol w:w="4981"/>
      </w:tblGrid>
      <w:tr w:rsidR="0026636B" w:rsidRPr="00303D1B" w14:paraId="45306365" w14:textId="77777777" w:rsidTr="00912261">
        <w:trPr>
          <w:trHeight w:val="2410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0A0E" w14:textId="77777777" w:rsidR="0026636B" w:rsidRPr="00303D1B" w:rsidRDefault="00575099" w:rsidP="004A3CC2">
            <w:pPr>
              <w:tabs>
                <w:tab w:val="clear" w:pos="426"/>
                <w:tab w:val="clear" w:pos="851"/>
                <w:tab w:val="clear" w:pos="1276"/>
                <w:tab w:val="left" w:pos="1418"/>
              </w:tabs>
              <w:ind w:left="57"/>
              <w:rPr>
                <w:color w:val="000000"/>
              </w:rPr>
            </w:pPr>
            <w:r>
              <w:rPr>
                <w:color w:val="000000"/>
              </w:rPr>
              <w:t>Vermerk für Marktleitung</w:t>
            </w:r>
          </w:p>
        </w:tc>
        <w:tc>
          <w:tcPr>
            <w:tcW w:w="3944" w:type="dxa"/>
            <w:tcBorders>
              <w:left w:val="single" w:sz="4" w:space="0" w:color="auto"/>
            </w:tcBorders>
          </w:tcPr>
          <w:p w14:paraId="5955A1E3" w14:textId="77777777" w:rsidR="0026636B" w:rsidRPr="00303D1B" w:rsidRDefault="006D258C" w:rsidP="00167FFE">
            <w:pPr>
              <w:tabs>
                <w:tab w:val="clear" w:pos="426"/>
                <w:tab w:val="clear" w:pos="851"/>
                <w:tab w:val="clear" w:pos="1276"/>
                <w:tab w:val="left" w:pos="1418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575099">
              <w:rPr>
                <w:noProof/>
                <w:color w:val="000000"/>
              </w:rPr>
              <w:drawing>
                <wp:inline distT="0" distB="0" distL="0" distR="0" wp14:anchorId="5B13DF00" wp14:editId="245EF27F">
                  <wp:extent cx="3025800" cy="97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Verkehrsverein-Abtwil-St-Josephen_CMYK.T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8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2030A" w14:textId="77777777" w:rsidR="00735296" w:rsidRDefault="00735296">
      <w:pPr>
        <w:tabs>
          <w:tab w:val="clear" w:pos="426"/>
          <w:tab w:val="clear" w:pos="851"/>
          <w:tab w:val="clear" w:pos="1276"/>
          <w:tab w:val="left" w:pos="1418"/>
        </w:tabs>
        <w:rPr>
          <w:color w:val="000000"/>
        </w:rPr>
      </w:pPr>
    </w:p>
    <w:p w14:paraId="071B7F50" w14:textId="27181BB1" w:rsidR="00BA2671" w:rsidRPr="00F97753" w:rsidRDefault="00575099">
      <w:pPr>
        <w:tabs>
          <w:tab w:val="clear" w:pos="426"/>
          <w:tab w:val="clear" w:pos="851"/>
          <w:tab w:val="clear" w:pos="1276"/>
          <w:tab w:val="left" w:pos="1418"/>
        </w:tabs>
        <w:rPr>
          <w:b/>
          <w:color w:val="000000"/>
          <w:sz w:val="26"/>
          <w:szCs w:val="26"/>
        </w:rPr>
      </w:pPr>
      <w:r w:rsidRPr="00F97753">
        <w:rPr>
          <w:b/>
          <w:color w:val="000000"/>
          <w:sz w:val="26"/>
          <w:szCs w:val="26"/>
        </w:rPr>
        <w:t>An</w:t>
      </w:r>
      <w:r w:rsidR="009B6139">
        <w:rPr>
          <w:b/>
          <w:color w:val="000000"/>
          <w:sz w:val="26"/>
          <w:szCs w:val="26"/>
        </w:rPr>
        <w:t>meldung für den Jahrmarkt 2</w:t>
      </w:r>
      <w:r w:rsidR="001F602F">
        <w:rPr>
          <w:b/>
          <w:color w:val="000000"/>
          <w:sz w:val="26"/>
          <w:szCs w:val="26"/>
        </w:rPr>
        <w:t>3</w:t>
      </w:r>
      <w:r w:rsidRPr="00F97753">
        <w:rPr>
          <w:b/>
          <w:color w:val="000000"/>
          <w:sz w:val="26"/>
          <w:szCs w:val="26"/>
        </w:rPr>
        <w:t>.</w:t>
      </w:r>
      <w:r w:rsidR="001F602F">
        <w:rPr>
          <w:b/>
          <w:color w:val="000000"/>
          <w:sz w:val="26"/>
          <w:szCs w:val="26"/>
        </w:rPr>
        <w:t>/</w:t>
      </w:r>
      <w:r w:rsidR="008216A6">
        <w:rPr>
          <w:b/>
          <w:color w:val="000000"/>
          <w:sz w:val="26"/>
          <w:szCs w:val="26"/>
        </w:rPr>
        <w:t>2</w:t>
      </w:r>
      <w:r w:rsidR="00B5509A">
        <w:rPr>
          <w:b/>
          <w:color w:val="000000"/>
          <w:sz w:val="26"/>
          <w:szCs w:val="26"/>
        </w:rPr>
        <w:t>4</w:t>
      </w:r>
      <w:r w:rsidRPr="00F97753">
        <w:rPr>
          <w:b/>
          <w:color w:val="000000"/>
          <w:sz w:val="26"/>
          <w:szCs w:val="26"/>
        </w:rPr>
        <w:t>. August 20</w:t>
      </w:r>
      <w:r w:rsidR="007569C9">
        <w:rPr>
          <w:b/>
          <w:color w:val="000000"/>
          <w:sz w:val="26"/>
          <w:szCs w:val="26"/>
        </w:rPr>
        <w:t>2</w:t>
      </w:r>
      <w:r w:rsidR="00B5509A">
        <w:rPr>
          <w:b/>
          <w:color w:val="000000"/>
          <w:sz w:val="26"/>
          <w:szCs w:val="26"/>
        </w:rPr>
        <w:t>5</w:t>
      </w:r>
      <w:r w:rsidRPr="00F97753">
        <w:rPr>
          <w:b/>
          <w:color w:val="000000"/>
          <w:sz w:val="26"/>
          <w:szCs w:val="26"/>
        </w:rPr>
        <w:t xml:space="preserve"> in 9030 Abtwil SG</w:t>
      </w:r>
    </w:p>
    <w:p w14:paraId="44EFCA19" w14:textId="77777777" w:rsidR="00575099" w:rsidRDefault="00575099">
      <w:pPr>
        <w:tabs>
          <w:tab w:val="clear" w:pos="426"/>
          <w:tab w:val="clear" w:pos="851"/>
          <w:tab w:val="clear" w:pos="1276"/>
          <w:tab w:val="left" w:pos="1418"/>
        </w:tabs>
        <w:rPr>
          <w:color w:val="000000"/>
        </w:rPr>
      </w:pPr>
    </w:p>
    <w:p w14:paraId="3E28F71A" w14:textId="77777777" w:rsidR="00D563C1" w:rsidRDefault="00D563C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03"/>
        <w:gridCol w:w="3696"/>
        <w:gridCol w:w="2490"/>
      </w:tblGrid>
      <w:tr w:rsidR="006C578F" w:rsidRPr="00F97753" w14:paraId="7E33358C" w14:textId="77777777" w:rsidTr="00E60096">
        <w:trPr>
          <w:trHeight w:val="851"/>
        </w:trPr>
        <w:tc>
          <w:tcPr>
            <w:tcW w:w="3103" w:type="dxa"/>
            <w:shd w:val="clear" w:color="auto" w:fill="D9D9D9" w:themeFill="background1" w:themeFillShade="D9"/>
          </w:tcPr>
          <w:p w14:paraId="449C6800" w14:textId="77777777" w:rsidR="006C578F" w:rsidRPr="00F97753" w:rsidRDefault="006C578F" w:rsidP="006C578F">
            <w:pPr>
              <w:spacing w:before="360" w:after="120"/>
              <w:rPr>
                <w:b/>
                <w:sz w:val="28"/>
              </w:rPr>
            </w:pPr>
            <w:r w:rsidRPr="00F97753">
              <w:rPr>
                <w:b/>
                <w:sz w:val="28"/>
              </w:rPr>
              <w:t>Art des Standes</w:t>
            </w:r>
          </w:p>
        </w:tc>
        <w:tc>
          <w:tcPr>
            <w:tcW w:w="3696" w:type="dxa"/>
            <w:shd w:val="clear" w:color="auto" w:fill="D9D9D9" w:themeFill="background1" w:themeFillShade="D9"/>
          </w:tcPr>
          <w:p w14:paraId="3F4EB3BF" w14:textId="77777777" w:rsidR="006C578F" w:rsidRPr="00F97753" w:rsidRDefault="006C578F" w:rsidP="006C578F">
            <w:pPr>
              <w:spacing w:before="360" w:after="120"/>
              <w:rPr>
                <w:b/>
                <w:sz w:val="28"/>
              </w:rPr>
            </w:pPr>
            <w:r w:rsidRPr="00F97753">
              <w:rPr>
                <w:b/>
                <w:sz w:val="28"/>
              </w:rPr>
              <w:t>Platzgrösse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495287DE" w14:textId="77777777" w:rsidR="006C578F" w:rsidRPr="00F97753" w:rsidRDefault="006C578F" w:rsidP="006C578F">
            <w:pPr>
              <w:spacing w:before="360" w:after="120"/>
              <w:rPr>
                <w:b/>
                <w:sz w:val="28"/>
              </w:rPr>
            </w:pPr>
            <w:r w:rsidRPr="00F97753">
              <w:rPr>
                <w:b/>
                <w:sz w:val="28"/>
              </w:rPr>
              <w:t>Energie-Bedarf</w:t>
            </w:r>
          </w:p>
        </w:tc>
      </w:tr>
      <w:tr w:rsidR="006C578F" w14:paraId="7D585532" w14:textId="77777777" w:rsidTr="00E60096">
        <w:trPr>
          <w:trHeight w:val="851"/>
        </w:trPr>
        <w:tc>
          <w:tcPr>
            <w:tcW w:w="3103" w:type="dxa"/>
          </w:tcPr>
          <w:p w14:paraId="0D9A3D44" w14:textId="77777777" w:rsidR="006C578F" w:rsidRDefault="006C578F" w:rsidP="006C578F">
            <w:pPr>
              <w:spacing w:before="360" w:after="120"/>
            </w:pPr>
            <w:r w:rsidRPr="006C578F">
              <w:rPr>
                <w:sz w:val="34"/>
              </w:rPr>
              <w:sym w:font="Wingdings" w:char="F06F"/>
            </w:r>
            <w:r>
              <w:rPr>
                <w:sz w:val="34"/>
              </w:rPr>
              <w:t xml:space="preserve"> </w:t>
            </w:r>
            <w:r w:rsidRPr="00E60096">
              <w:rPr>
                <w:sz w:val="24"/>
              </w:rPr>
              <w:t>Verkaufswagen</w:t>
            </w:r>
          </w:p>
        </w:tc>
        <w:tc>
          <w:tcPr>
            <w:tcW w:w="3696" w:type="dxa"/>
          </w:tcPr>
          <w:p w14:paraId="712D017D" w14:textId="77777777" w:rsidR="006C578F" w:rsidRPr="006C578F" w:rsidRDefault="006C578F" w:rsidP="00912261">
            <w:pPr>
              <w:spacing w:before="320" w:after="120"/>
              <w:rPr>
                <w:sz w:val="26"/>
                <w:szCs w:val="26"/>
              </w:rPr>
            </w:pPr>
            <w:r w:rsidRPr="00E60096">
              <w:rPr>
                <w:sz w:val="24"/>
              </w:rPr>
              <w:t>Stand-Länge _______m</w:t>
            </w:r>
            <w:r w:rsidR="006F5FFD">
              <w:rPr>
                <w:sz w:val="24"/>
              </w:rPr>
              <w:br/>
            </w:r>
            <w:r>
              <w:rPr>
                <w:sz w:val="18"/>
                <w:szCs w:val="26"/>
              </w:rPr>
              <w:t>(</w:t>
            </w:r>
            <w:r w:rsidR="00912261">
              <w:rPr>
                <w:sz w:val="18"/>
                <w:szCs w:val="26"/>
              </w:rPr>
              <w:t>i</w:t>
            </w:r>
            <w:r w:rsidRPr="006C578F">
              <w:rPr>
                <w:sz w:val="18"/>
                <w:szCs w:val="26"/>
              </w:rPr>
              <w:t xml:space="preserve">nkl. </w:t>
            </w:r>
            <w:proofErr w:type="spellStart"/>
            <w:r w:rsidR="00E60096">
              <w:rPr>
                <w:sz w:val="18"/>
                <w:szCs w:val="26"/>
              </w:rPr>
              <w:t>e</w:t>
            </w:r>
            <w:r w:rsidRPr="006C578F">
              <w:rPr>
                <w:sz w:val="18"/>
                <w:szCs w:val="26"/>
              </w:rPr>
              <w:t>vt.</w:t>
            </w:r>
            <w:proofErr w:type="spellEnd"/>
            <w:r w:rsidRPr="006C578F">
              <w:rPr>
                <w:sz w:val="18"/>
                <w:szCs w:val="26"/>
              </w:rPr>
              <w:t xml:space="preserve"> Deichsel</w:t>
            </w:r>
            <w:r>
              <w:rPr>
                <w:sz w:val="18"/>
                <w:szCs w:val="26"/>
              </w:rPr>
              <w:t>)</w:t>
            </w:r>
          </w:p>
        </w:tc>
        <w:tc>
          <w:tcPr>
            <w:tcW w:w="2490" w:type="dxa"/>
          </w:tcPr>
          <w:p w14:paraId="669F038E" w14:textId="77777777" w:rsidR="006C578F" w:rsidRDefault="006C578F" w:rsidP="006C578F">
            <w:pPr>
              <w:spacing w:before="360" w:after="120"/>
            </w:pPr>
            <w:r w:rsidRPr="006C578F">
              <w:rPr>
                <w:sz w:val="34"/>
              </w:rPr>
              <w:sym w:font="Wingdings" w:char="F06F"/>
            </w:r>
            <w:r>
              <w:rPr>
                <w:sz w:val="34"/>
              </w:rPr>
              <w:t xml:space="preserve"> </w:t>
            </w:r>
            <w:r w:rsidRPr="00E60096">
              <w:rPr>
                <w:sz w:val="24"/>
              </w:rPr>
              <w:t>400 Volt</w:t>
            </w:r>
          </w:p>
        </w:tc>
      </w:tr>
      <w:tr w:rsidR="006C578F" w14:paraId="3DFE1C2A" w14:textId="77777777" w:rsidTr="00E60096">
        <w:trPr>
          <w:trHeight w:val="851"/>
        </w:trPr>
        <w:tc>
          <w:tcPr>
            <w:tcW w:w="3103" w:type="dxa"/>
          </w:tcPr>
          <w:p w14:paraId="40C94D9C" w14:textId="77777777" w:rsidR="006C578F" w:rsidRDefault="006C578F" w:rsidP="006C578F">
            <w:pPr>
              <w:spacing w:before="360" w:after="120"/>
            </w:pPr>
            <w:r w:rsidRPr="006C578F">
              <w:rPr>
                <w:sz w:val="34"/>
              </w:rPr>
              <w:sym w:font="Wingdings" w:char="F06F"/>
            </w:r>
            <w:r>
              <w:rPr>
                <w:sz w:val="34"/>
              </w:rPr>
              <w:t xml:space="preserve"> </w:t>
            </w:r>
            <w:r w:rsidRPr="00E60096">
              <w:rPr>
                <w:sz w:val="24"/>
              </w:rPr>
              <w:t>Eigener Stand</w:t>
            </w:r>
          </w:p>
        </w:tc>
        <w:tc>
          <w:tcPr>
            <w:tcW w:w="3696" w:type="dxa"/>
          </w:tcPr>
          <w:p w14:paraId="05B329A0" w14:textId="77777777" w:rsidR="006C578F" w:rsidRDefault="006C578F" w:rsidP="006F5FFD">
            <w:pPr>
              <w:spacing w:before="320" w:after="120"/>
            </w:pPr>
            <w:r w:rsidRPr="00E60096">
              <w:rPr>
                <w:sz w:val="24"/>
              </w:rPr>
              <w:t>Stand-Tiefe _______m</w:t>
            </w:r>
            <w:r w:rsidR="006F5FFD">
              <w:rPr>
                <w:sz w:val="24"/>
              </w:rPr>
              <w:br/>
            </w:r>
            <w:r>
              <w:rPr>
                <w:sz w:val="18"/>
                <w:szCs w:val="26"/>
              </w:rPr>
              <w:t>(</w:t>
            </w:r>
            <w:r w:rsidR="00912261">
              <w:rPr>
                <w:sz w:val="18"/>
                <w:szCs w:val="26"/>
              </w:rPr>
              <w:t>b</w:t>
            </w:r>
            <w:r w:rsidRPr="006C578F">
              <w:rPr>
                <w:sz w:val="18"/>
                <w:szCs w:val="26"/>
              </w:rPr>
              <w:t>is Verkaufsfront</w:t>
            </w:r>
            <w:r>
              <w:rPr>
                <w:sz w:val="18"/>
                <w:szCs w:val="26"/>
              </w:rPr>
              <w:t>)</w:t>
            </w:r>
          </w:p>
        </w:tc>
        <w:tc>
          <w:tcPr>
            <w:tcW w:w="2490" w:type="dxa"/>
          </w:tcPr>
          <w:p w14:paraId="45508B55" w14:textId="77777777" w:rsidR="006C578F" w:rsidRDefault="006C578F" w:rsidP="006C578F">
            <w:pPr>
              <w:spacing w:before="440" w:after="120"/>
            </w:pPr>
            <w:r w:rsidRPr="006C578F">
              <w:rPr>
                <w:sz w:val="34"/>
              </w:rPr>
              <w:sym w:font="Wingdings" w:char="F06F"/>
            </w:r>
            <w:r>
              <w:rPr>
                <w:sz w:val="34"/>
              </w:rPr>
              <w:t xml:space="preserve"> </w:t>
            </w:r>
            <w:r w:rsidRPr="00E60096">
              <w:rPr>
                <w:sz w:val="24"/>
              </w:rPr>
              <w:t>230 Volt</w:t>
            </w:r>
          </w:p>
        </w:tc>
      </w:tr>
      <w:tr w:rsidR="006C578F" w14:paraId="04896BCE" w14:textId="77777777" w:rsidTr="00E60096">
        <w:trPr>
          <w:trHeight w:val="851"/>
        </w:trPr>
        <w:tc>
          <w:tcPr>
            <w:tcW w:w="3103" w:type="dxa"/>
          </w:tcPr>
          <w:p w14:paraId="588B3A64" w14:textId="77777777" w:rsidR="006C578F" w:rsidRDefault="006C578F" w:rsidP="006C578F">
            <w:pPr>
              <w:spacing w:before="360" w:after="120"/>
            </w:pPr>
            <w:r w:rsidRPr="006C578F">
              <w:rPr>
                <w:sz w:val="34"/>
              </w:rPr>
              <w:sym w:font="Wingdings" w:char="F06F"/>
            </w:r>
            <w:r>
              <w:rPr>
                <w:sz w:val="34"/>
              </w:rPr>
              <w:t xml:space="preserve"> </w:t>
            </w:r>
            <w:r w:rsidRPr="00E60096">
              <w:rPr>
                <w:sz w:val="24"/>
              </w:rPr>
              <w:t>Gemeindestand</w:t>
            </w:r>
          </w:p>
        </w:tc>
        <w:tc>
          <w:tcPr>
            <w:tcW w:w="3696" w:type="dxa"/>
          </w:tcPr>
          <w:p w14:paraId="704C04F0" w14:textId="77777777" w:rsidR="006C578F" w:rsidRPr="003363DE" w:rsidRDefault="006C578F" w:rsidP="003363DE">
            <w:pPr>
              <w:spacing w:before="320" w:after="120"/>
              <w:rPr>
                <w:sz w:val="24"/>
              </w:rPr>
            </w:pPr>
            <w:r w:rsidRPr="00E60096">
              <w:rPr>
                <w:sz w:val="24"/>
              </w:rPr>
              <w:t xml:space="preserve">Stand-Tiefe mit </w:t>
            </w:r>
            <w:r w:rsidR="003363DE">
              <w:rPr>
                <w:sz w:val="24"/>
              </w:rPr>
              <w:br/>
            </w:r>
            <w:r w:rsidRPr="00E60096">
              <w:rPr>
                <w:sz w:val="24"/>
              </w:rPr>
              <w:t>Vordach ____</w:t>
            </w:r>
            <w:r w:rsidR="00E60096">
              <w:rPr>
                <w:sz w:val="24"/>
              </w:rPr>
              <w:t>____</w:t>
            </w:r>
            <w:r w:rsidRPr="00E60096">
              <w:rPr>
                <w:sz w:val="24"/>
              </w:rPr>
              <w:t>___m</w:t>
            </w:r>
          </w:p>
        </w:tc>
        <w:tc>
          <w:tcPr>
            <w:tcW w:w="2490" w:type="dxa"/>
          </w:tcPr>
          <w:p w14:paraId="2F6659A2" w14:textId="77777777" w:rsidR="006C578F" w:rsidRPr="006C578F" w:rsidRDefault="006C578F" w:rsidP="006C578F">
            <w:pPr>
              <w:spacing w:before="360" w:after="120"/>
            </w:pPr>
            <w:r w:rsidRPr="006C578F">
              <w:rPr>
                <w:sz w:val="26"/>
              </w:rPr>
              <w:t xml:space="preserve">_______  </w:t>
            </w:r>
            <w:r w:rsidRPr="00E60096">
              <w:rPr>
                <w:sz w:val="24"/>
              </w:rPr>
              <w:t>Watt</w:t>
            </w:r>
          </w:p>
        </w:tc>
      </w:tr>
      <w:tr w:rsidR="006C578F" w14:paraId="5E988E7E" w14:textId="77777777" w:rsidTr="00E60096">
        <w:trPr>
          <w:trHeight w:val="851"/>
        </w:trPr>
        <w:tc>
          <w:tcPr>
            <w:tcW w:w="3103" w:type="dxa"/>
          </w:tcPr>
          <w:p w14:paraId="26F96A0C" w14:textId="77777777" w:rsidR="006C578F" w:rsidRDefault="006C578F" w:rsidP="006C578F">
            <w:pPr>
              <w:spacing w:before="360" w:after="120"/>
            </w:pPr>
            <w:r w:rsidRPr="006C578F">
              <w:rPr>
                <w:sz w:val="34"/>
              </w:rPr>
              <w:sym w:font="Wingdings" w:char="F06F"/>
            </w:r>
            <w:r>
              <w:rPr>
                <w:sz w:val="34"/>
              </w:rPr>
              <w:t xml:space="preserve"> </w:t>
            </w:r>
            <w:r w:rsidRPr="00E60096">
              <w:rPr>
                <w:sz w:val="24"/>
              </w:rPr>
              <w:t>Partyzelt</w:t>
            </w:r>
          </w:p>
        </w:tc>
        <w:tc>
          <w:tcPr>
            <w:tcW w:w="3696" w:type="dxa"/>
          </w:tcPr>
          <w:p w14:paraId="49660847" w14:textId="77777777" w:rsidR="006C578F" w:rsidRDefault="006C578F" w:rsidP="006C578F">
            <w:pPr>
              <w:spacing w:before="360" w:after="120"/>
            </w:pPr>
          </w:p>
        </w:tc>
        <w:tc>
          <w:tcPr>
            <w:tcW w:w="2490" w:type="dxa"/>
          </w:tcPr>
          <w:p w14:paraId="6A58754A" w14:textId="77777777" w:rsidR="006C578F" w:rsidRDefault="006C578F" w:rsidP="006C578F">
            <w:pPr>
              <w:spacing w:before="360" w:after="120"/>
            </w:pPr>
          </w:p>
        </w:tc>
      </w:tr>
    </w:tbl>
    <w:p w14:paraId="1D9F6638" w14:textId="77777777" w:rsidR="00547D6C" w:rsidRDefault="00547D6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89"/>
      </w:tblGrid>
      <w:tr w:rsidR="00C82BF5" w:rsidRPr="00E60096" w14:paraId="0D6DA36E" w14:textId="77777777" w:rsidTr="00C82BF5">
        <w:tc>
          <w:tcPr>
            <w:tcW w:w="9439" w:type="dxa"/>
          </w:tcPr>
          <w:p w14:paraId="07214225" w14:textId="77777777" w:rsidR="00C82BF5" w:rsidRDefault="00C82BF5" w:rsidP="003363DE">
            <w:pPr>
              <w:spacing w:before="120"/>
            </w:pPr>
            <w:r>
              <w:t>Warenangebot (keine Verpflegungsstände)</w:t>
            </w:r>
          </w:p>
          <w:p w14:paraId="21F34A14" w14:textId="77777777" w:rsidR="00C82BF5" w:rsidRPr="00C82BF5" w:rsidRDefault="003363DE" w:rsidP="003363DE">
            <w:pPr>
              <w:spacing w:before="120"/>
            </w:pPr>
            <w:r>
              <w:t>---------------------------------------------------------------------------------------------------------------------------</w:t>
            </w:r>
          </w:p>
        </w:tc>
      </w:tr>
    </w:tbl>
    <w:p w14:paraId="42237559" w14:textId="77777777" w:rsidR="00C82BF5" w:rsidRDefault="00C82BF5" w:rsidP="00C82BF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89"/>
      </w:tblGrid>
      <w:tr w:rsidR="00C82BF5" w:rsidRPr="00C82BF5" w14:paraId="07881424" w14:textId="77777777" w:rsidTr="00014373">
        <w:tc>
          <w:tcPr>
            <w:tcW w:w="9439" w:type="dxa"/>
          </w:tcPr>
          <w:p w14:paraId="6559AE9F" w14:textId="77777777" w:rsidR="00C82BF5" w:rsidRDefault="00C82BF5" w:rsidP="003363DE">
            <w:pPr>
              <w:spacing w:before="120"/>
            </w:pPr>
            <w:r>
              <w:t>Bemerkungen</w:t>
            </w:r>
          </w:p>
          <w:p w14:paraId="3C8CFB0E" w14:textId="77777777" w:rsidR="00C82BF5" w:rsidRPr="00C82BF5" w:rsidRDefault="00C82BF5" w:rsidP="003363DE">
            <w:pPr>
              <w:spacing w:before="120"/>
            </w:pPr>
          </w:p>
        </w:tc>
      </w:tr>
    </w:tbl>
    <w:p w14:paraId="0A796A92" w14:textId="77777777" w:rsidR="006D258C" w:rsidRDefault="006D258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89"/>
      </w:tblGrid>
      <w:tr w:rsidR="00C82BF5" w14:paraId="09D467EC" w14:textId="77777777" w:rsidTr="00C82BF5">
        <w:tc>
          <w:tcPr>
            <w:tcW w:w="9439" w:type="dxa"/>
          </w:tcPr>
          <w:p w14:paraId="6EFA0D12" w14:textId="77777777" w:rsidR="00C82BF5" w:rsidRDefault="00C82BF5" w:rsidP="00E93950">
            <w:pPr>
              <w:spacing w:before="360" w:after="120"/>
            </w:pPr>
            <w:r>
              <w:t>Name / Vorname:</w:t>
            </w:r>
            <w:r w:rsidR="00E93950">
              <w:t xml:space="preserve">                                                               </w:t>
            </w:r>
            <w:r w:rsidRPr="00E60096">
              <w:t>Tel</w:t>
            </w:r>
            <w:r w:rsidR="003363DE">
              <w:t>:</w:t>
            </w:r>
          </w:p>
        </w:tc>
      </w:tr>
      <w:tr w:rsidR="00C82BF5" w14:paraId="01E352A2" w14:textId="77777777" w:rsidTr="00C82BF5">
        <w:tc>
          <w:tcPr>
            <w:tcW w:w="9439" w:type="dxa"/>
          </w:tcPr>
          <w:p w14:paraId="34A3904B" w14:textId="77777777" w:rsidR="00C82BF5" w:rsidRDefault="00C82BF5" w:rsidP="00196EA7">
            <w:pPr>
              <w:spacing w:before="360" w:after="120"/>
            </w:pPr>
            <w:r>
              <w:t xml:space="preserve">Firma: </w:t>
            </w:r>
            <w:r w:rsidR="00E93950">
              <w:t xml:space="preserve">                                                                          </w:t>
            </w:r>
            <w:r w:rsidR="003363DE">
              <w:t xml:space="preserve">  </w:t>
            </w:r>
            <w:r w:rsidR="00196EA7">
              <w:t>Handy</w:t>
            </w:r>
            <w:r w:rsidR="00E93950">
              <w:t>:</w:t>
            </w:r>
          </w:p>
        </w:tc>
      </w:tr>
      <w:tr w:rsidR="00C82BF5" w14:paraId="72CECEFF" w14:textId="77777777" w:rsidTr="00C82BF5">
        <w:tc>
          <w:tcPr>
            <w:tcW w:w="9439" w:type="dxa"/>
          </w:tcPr>
          <w:p w14:paraId="08E5CBF9" w14:textId="77777777" w:rsidR="00C82BF5" w:rsidRDefault="00C82BF5" w:rsidP="00E93950">
            <w:pPr>
              <w:spacing w:before="360" w:after="120"/>
            </w:pPr>
            <w:r>
              <w:t xml:space="preserve">Strasse/Nr.: </w:t>
            </w:r>
            <w:r w:rsidR="00E93950">
              <w:t xml:space="preserve">                                    </w:t>
            </w:r>
            <w:r w:rsidR="00196EA7">
              <w:t xml:space="preserve">                              </w:t>
            </w:r>
          </w:p>
        </w:tc>
      </w:tr>
      <w:tr w:rsidR="00C82BF5" w14:paraId="1921C25C" w14:textId="77777777" w:rsidTr="00C82BF5">
        <w:tc>
          <w:tcPr>
            <w:tcW w:w="9439" w:type="dxa"/>
          </w:tcPr>
          <w:p w14:paraId="02E7FEAC" w14:textId="77777777" w:rsidR="003363DE" w:rsidRDefault="00C82BF5" w:rsidP="00E93950">
            <w:pPr>
              <w:spacing w:before="360" w:after="120"/>
            </w:pPr>
            <w:proofErr w:type="spellStart"/>
            <w:r>
              <w:t>Plz</w:t>
            </w:r>
            <w:proofErr w:type="spellEnd"/>
            <w:r>
              <w:t xml:space="preserve"> / Ort: </w:t>
            </w:r>
            <w:r w:rsidR="00E93950">
              <w:t xml:space="preserve">                                                                     </w:t>
            </w:r>
            <w:r w:rsidRPr="00E60096">
              <w:t>Email</w:t>
            </w:r>
            <w:r w:rsidR="00E93950">
              <w:t>:</w:t>
            </w:r>
          </w:p>
        </w:tc>
      </w:tr>
      <w:tr w:rsidR="00C82BF5" w14:paraId="4B643687" w14:textId="77777777" w:rsidTr="00C82BF5">
        <w:tc>
          <w:tcPr>
            <w:tcW w:w="9439" w:type="dxa"/>
          </w:tcPr>
          <w:p w14:paraId="3F2A0DE7" w14:textId="77777777" w:rsidR="00C82BF5" w:rsidRDefault="00C82BF5" w:rsidP="00E93950">
            <w:pPr>
              <w:spacing w:before="360" w:after="120"/>
            </w:pPr>
            <w:r>
              <w:t>Datum</w:t>
            </w:r>
            <w:r w:rsidR="00F97753">
              <w:t xml:space="preserve">: </w:t>
            </w:r>
            <w:r w:rsidR="00E93950">
              <w:t xml:space="preserve">                                                                     </w:t>
            </w:r>
            <w:r w:rsidR="003363DE">
              <w:t xml:space="preserve"> Unterschrift: </w:t>
            </w:r>
          </w:p>
        </w:tc>
      </w:tr>
    </w:tbl>
    <w:p w14:paraId="5E8CAA30" w14:textId="62EB2E77" w:rsidR="00C82BF5" w:rsidRDefault="00C82BF5"/>
    <w:p w14:paraId="38EE9C71" w14:textId="77777777" w:rsidR="00CB5EC4" w:rsidRDefault="00CB5EC4" w:rsidP="00CB5EC4">
      <w:r>
        <w:t xml:space="preserve">Anmeldung an: Regula Schwizer, Rossweidstrasse 15, 9030 Abtwil SG </w:t>
      </w:r>
    </w:p>
    <w:p w14:paraId="4F0537B6" w14:textId="77441963" w:rsidR="00CB5EC4" w:rsidRDefault="00CB5EC4" w:rsidP="00CB5EC4">
      <w:proofErr w:type="gramStart"/>
      <w:r>
        <w:t>Email</w:t>
      </w:r>
      <w:proofErr w:type="gramEnd"/>
      <w:r>
        <w:t xml:space="preserve">: </w:t>
      </w:r>
      <w:hyperlink r:id="rId8" w:history="1">
        <w:r w:rsidRPr="00EB315E">
          <w:rPr>
            <w:rStyle w:val="Hyperlink"/>
          </w:rPr>
          <w:t>regula.schwizer@pobox.ch</w:t>
        </w:r>
      </w:hyperlink>
    </w:p>
    <w:p w14:paraId="76DD82B1" w14:textId="77777777" w:rsidR="00CB5EC4" w:rsidRDefault="00CB5EC4" w:rsidP="00CB5EC4"/>
    <w:p w14:paraId="73626AE9" w14:textId="77777777" w:rsidR="00CB5EC4" w:rsidRDefault="00CB5EC4"/>
    <w:sectPr w:rsidR="00CB5EC4" w:rsidSect="00912261">
      <w:headerReference w:type="default" r:id="rId9"/>
      <w:footerReference w:type="default" r:id="rId10"/>
      <w:footerReference w:type="first" r:id="rId11"/>
      <w:pgSz w:w="11907" w:h="16840"/>
      <w:pgMar w:top="567" w:right="1247" w:bottom="510" w:left="1361" w:header="720" w:footer="720" w:gutter="0"/>
      <w:paperSrc w:first="15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FD403" w14:textId="77777777" w:rsidR="00D563C1" w:rsidRDefault="00D563C1">
      <w:r>
        <w:separator/>
      </w:r>
    </w:p>
  </w:endnote>
  <w:endnote w:type="continuationSeparator" w:id="0">
    <w:p w14:paraId="3310DAD2" w14:textId="77777777" w:rsidR="00D563C1" w:rsidRDefault="00D56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E69B1" w14:textId="77777777" w:rsidR="00D563C1" w:rsidRDefault="00D563C1">
    <w:pPr>
      <w:pStyle w:val="Fuzeile"/>
    </w:pPr>
  </w:p>
  <w:p w14:paraId="7A096D16" w14:textId="77777777" w:rsidR="00D563C1" w:rsidRDefault="00D563C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AE34F" w14:textId="77777777" w:rsidR="00D563C1" w:rsidRDefault="00D563C1">
    <w:pPr>
      <w:pStyle w:val="Fuzeile"/>
    </w:pPr>
  </w:p>
  <w:p w14:paraId="725F4415" w14:textId="77777777" w:rsidR="00D563C1" w:rsidRDefault="00D563C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9B066" w14:textId="77777777" w:rsidR="00D563C1" w:rsidRDefault="00D563C1">
      <w:r>
        <w:separator/>
      </w:r>
    </w:p>
  </w:footnote>
  <w:footnote w:type="continuationSeparator" w:id="0">
    <w:p w14:paraId="7AEB0E65" w14:textId="77777777" w:rsidR="00D563C1" w:rsidRDefault="00D56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A70D" w14:textId="77777777" w:rsidR="00D563C1" w:rsidRDefault="00D563C1">
    <w:pPr>
      <w:pStyle w:val="Kopfzeile"/>
      <w:pBdr>
        <w:bottom w:val="single" w:sz="6" w:space="1" w:color="auto"/>
      </w:pBdr>
    </w:pPr>
    <w:r>
      <w:tab/>
      <w:t xml:space="preserve">- </w:t>
    </w:r>
    <w:r w:rsidR="004A3CC2">
      <w:fldChar w:fldCharType="begin"/>
    </w:r>
    <w:r w:rsidR="004A3CC2">
      <w:instrText>PAGE</w:instrText>
    </w:r>
    <w:r w:rsidR="004A3CC2">
      <w:fldChar w:fldCharType="separate"/>
    </w:r>
    <w:r w:rsidR="003363DE">
      <w:rPr>
        <w:noProof/>
      </w:rPr>
      <w:t>2</w:t>
    </w:r>
    <w:r w:rsidR="004A3CC2">
      <w:rPr>
        <w:noProof/>
      </w:rPr>
      <w:fldChar w:fldCharType="end"/>
    </w:r>
    <w:r>
      <w:t xml:space="preserve"> -</w:t>
    </w:r>
  </w:p>
  <w:p w14:paraId="64CB6ECB" w14:textId="77777777" w:rsidR="00D563C1" w:rsidRDefault="00D563C1">
    <w:pPr>
      <w:pStyle w:val="Kopfzeile"/>
    </w:pPr>
  </w:p>
  <w:p w14:paraId="6B66501D" w14:textId="77777777" w:rsidR="00D563C1" w:rsidRDefault="00D563C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604BA"/>
    <w:multiLevelType w:val="hybridMultilevel"/>
    <w:tmpl w:val="63C28084"/>
    <w:lvl w:ilvl="0" w:tplc="22E2A6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F4F4B"/>
    <w:multiLevelType w:val="hybridMultilevel"/>
    <w:tmpl w:val="BEE4CB68"/>
    <w:lvl w:ilvl="0" w:tplc="98F21A7E">
      <w:start w:val="9030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132D8"/>
    <w:multiLevelType w:val="hybridMultilevel"/>
    <w:tmpl w:val="E2264856"/>
    <w:lvl w:ilvl="0" w:tplc="D430AC84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296"/>
    <w:rsid w:val="0006024D"/>
    <w:rsid w:val="00167FFE"/>
    <w:rsid w:val="00196EA7"/>
    <w:rsid w:val="001F602F"/>
    <w:rsid w:val="0026636B"/>
    <w:rsid w:val="002E02B0"/>
    <w:rsid w:val="00303D1B"/>
    <w:rsid w:val="00304DA0"/>
    <w:rsid w:val="003363DE"/>
    <w:rsid w:val="00341294"/>
    <w:rsid w:val="00417D3A"/>
    <w:rsid w:val="004446F2"/>
    <w:rsid w:val="004A3CC2"/>
    <w:rsid w:val="005307F2"/>
    <w:rsid w:val="00547D6C"/>
    <w:rsid w:val="00565DA8"/>
    <w:rsid w:val="00575099"/>
    <w:rsid w:val="00593A28"/>
    <w:rsid w:val="005E7ADD"/>
    <w:rsid w:val="0061035F"/>
    <w:rsid w:val="0062115F"/>
    <w:rsid w:val="006C578F"/>
    <w:rsid w:val="006D258C"/>
    <w:rsid w:val="006D773D"/>
    <w:rsid w:val="006F5FFD"/>
    <w:rsid w:val="00735296"/>
    <w:rsid w:val="007569C9"/>
    <w:rsid w:val="00757DB9"/>
    <w:rsid w:val="00781202"/>
    <w:rsid w:val="007B7214"/>
    <w:rsid w:val="008216A6"/>
    <w:rsid w:val="00897AA6"/>
    <w:rsid w:val="0090173F"/>
    <w:rsid w:val="00912261"/>
    <w:rsid w:val="009B0777"/>
    <w:rsid w:val="009B6139"/>
    <w:rsid w:val="00A918E3"/>
    <w:rsid w:val="00AD2C9A"/>
    <w:rsid w:val="00AE3627"/>
    <w:rsid w:val="00B51D9B"/>
    <w:rsid w:val="00B5509A"/>
    <w:rsid w:val="00B81E21"/>
    <w:rsid w:val="00BA2671"/>
    <w:rsid w:val="00C13AAF"/>
    <w:rsid w:val="00C74966"/>
    <w:rsid w:val="00C770CA"/>
    <w:rsid w:val="00C82BF5"/>
    <w:rsid w:val="00CB5EC4"/>
    <w:rsid w:val="00D41B62"/>
    <w:rsid w:val="00D563C1"/>
    <w:rsid w:val="00D615D1"/>
    <w:rsid w:val="00DD7C3A"/>
    <w:rsid w:val="00E60096"/>
    <w:rsid w:val="00E93950"/>
    <w:rsid w:val="00EA25DD"/>
    <w:rsid w:val="00EF39DA"/>
    <w:rsid w:val="00F62A80"/>
    <w:rsid w:val="00F97753"/>
    <w:rsid w:val="00FC539C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AD30DD7"/>
  <w15:docId w15:val="{1DB856AC-C3B8-4FEC-B767-06EF42B85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65DA8"/>
    <w:pPr>
      <w:tabs>
        <w:tab w:val="left" w:pos="426"/>
        <w:tab w:val="left" w:pos="851"/>
        <w:tab w:val="left" w:pos="1276"/>
        <w:tab w:val="left" w:pos="5216"/>
        <w:tab w:val="decimal" w:pos="7938"/>
        <w:tab w:val="right" w:pos="9299"/>
      </w:tabs>
    </w:pPr>
    <w:rPr>
      <w:rFonts w:ascii="Helvetica" w:hAnsi="Helvetica"/>
      <w:sz w:val="22"/>
    </w:rPr>
  </w:style>
  <w:style w:type="paragraph" w:styleId="berschrift1">
    <w:name w:val="heading 1"/>
    <w:basedOn w:val="Standard"/>
    <w:next w:val="Standard"/>
    <w:qFormat/>
    <w:rsid w:val="00565DA8"/>
    <w:pPr>
      <w:keepNext/>
      <w:tabs>
        <w:tab w:val="clear" w:pos="426"/>
        <w:tab w:val="clear" w:pos="7938"/>
        <w:tab w:val="left" w:pos="1701"/>
      </w:tabs>
      <w:spacing w:after="120"/>
      <w:outlineLvl w:val="0"/>
    </w:pPr>
    <w:rPr>
      <w:b/>
      <w:sz w:val="26"/>
    </w:rPr>
  </w:style>
  <w:style w:type="paragraph" w:styleId="berschrift2">
    <w:name w:val="heading 2"/>
    <w:basedOn w:val="Standard"/>
    <w:next w:val="Standard"/>
    <w:qFormat/>
    <w:rsid w:val="00565DA8"/>
    <w:pPr>
      <w:keepNext/>
      <w:tabs>
        <w:tab w:val="clear" w:pos="426"/>
        <w:tab w:val="clear" w:pos="7938"/>
        <w:tab w:val="left" w:pos="1701"/>
      </w:tabs>
      <w:spacing w:after="120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565DA8"/>
    <w:pPr>
      <w:keepNext/>
      <w:tabs>
        <w:tab w:val="clear" w:pos="426"/>
        <w:tab w:val="clear" w:pos="7938"/>
        <w:tab w:val="left" w:pos="1701"/>
      </w:tabs>
      <w:spacing w:after="120"/>
      <w:outlineLvl w:val="2"/>
    </w:pPr>
    <w:rPr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3">
    <w:name w:val="toc 3"/>
    <w:basedOn w:val="Standard"/>
    <w:next w:val="Standard"/>
    <w:semiHidden/>
    <w:rsid w:val="00565DA8"/>
    <w:pPr>
      <w:tabs>
        <w:tab w:val="clear" w:pos="426"/>
        <w:tab w:val="clear" w:pos="1276"/>
        <w:tab w:val="clear" w:pos="5216"/>
        <w:tab w:val="clear" w:pos="7938"/>
        <w:tab w:val="right" w:leader="dot" w:pos="9299"/>
      </w:tabs>
    </w:pPr>
  </w:style>
  <w:style w:type="paragraph" w:styleId="Verzeichnis2">
    <w:name w:val="toc 2"/>
    <w:basedOn w:val="Standard"/>
    <w:next w:val="Standard"/>
    <w:semiHidden/>
    <w:rsid w:val="00565DA8"/>
    <w:pPr>
      <w:tabs>
        <w:tab w:val="clear" w:pos="426"/>
        <w:tab w:val="clear" w:pos="1276"/>
        <w:tab w:val="clear" w:pos="5216"/>
        <w:tab w:val="clear" w:pos="7938"/>
        <w:tab w:val="right" w:leader="dot" w:pos="9299"/>
      </w:tabs>
    </w:pPr>
  </w:style>
  <w:style w:type="paragraph" w:styleId="Verzeichnis1">
    <w:name w:val="toc 1"/>
    <w:basedOn w:val="Standard"/>
    <w:next w:val="Standard"/>
    <w:semiHidden/>
    <w:rsid w:val="00565DA8"/>
    <w:pPr>
      <w:tabs>
        <w:tab w:val="clear" w:pos="426"/>
        <w:tab w:val="clear" w:pos="1276"/>
        <w:tab w:val="clear" w:pos="5216"/>
        <w:tab w:val="clear" w:pos="7938"/>
        <w:tab w:val="right" w:leader="dot" w:pos="9299"/>
      </w:tabs>
    </w:pPr>
  </w:style>
  <w:style w:type="paragraph" w:styleId="Fuzeile">
    <w:name w:val="footer"/>
    <w:basedOn w:val="Standard"/>
    <w:rsid w:val="00565DA8"/>
    <w:pPr>
      <w:tabs>
        <w:tab w:val="clear" w:pos="7938"/>
      </w:tabs>
    </w:pPr>
    <w:rPr>
      <w:noProof/>
      <w:sz w:val="12"/>
    </w:rPr>
  </w:style>
  <w:style w:type="paragraph" w:styleId="Kopfzeile">
    <w:name w:val="header"/>
    <w:basedOn w:val="Standard"/>
    <w:rsid w:val="00565DA8"/>
    <w:pPr>
      <w:tabs>
        <w:tab w:val="clear" w:pos="426"/>
        <w:tab w:val="clear" w:pos="851"/>
        <w:tab w:val="clear" w:pos="1276"/>
        <w:tab w:val="clear" w:pos="5216"/>
        <w:tab w:val="clear" w:pos="7938"/>
      </w:tabs>
    </w:pPr>
  </w:style>
  <w:style w:type="character" w:styleId="Funotenzeichen">
    <w:name w:val="footnote reference"/>
    <w:basedOn w:val="Absatz-Standardschriftart"/>
    <w:semiHidden/>
    <w:rsid w:val="00565DA8"/>
    <w:rPr>
      <w:position w:val="6"/>
      <w:sz w:val="16"/>
    </w:rPr>
  </w:style>
  <w:style w:type="paragraph" w:styleId="Funotentext">
    <w:name w:val="footnote text"/>
    <w:basedOn w:val="Standard"/>
    <w:semiHidden/>
    <w:rsid w:val="00565DA8"/>
    <w:pPr>
      <w:ind w:left="426" w:hanging="426"/>
    </w:pPr>
    <w:rPr>
      <w:sz w:val="18"/>
    </w:rPr>
  </w:style>
  <w:style w:type="paragraph" w:styleId="Standardeinzug">
    <w:name w:val="Normal Indent"/>
    <w:basedOn w:val="Standard"/>
    <w:rsid w:val="00565DA8"/>
    <w:pPr>
      <w:ind w:left="426" w:hanging="426"/>
    </w:pPr>
  </w:style>
  <w:style w:type="paragraph" w:customStyle="1" w:styleId="Aufzhlung1">
    <w:name w:val="Aufzählung1"/>
    <w:basedOn w:val="Standard"/>
    <w:next w:val="Standard"/>
    <w:rsid w:val="00565DA8"/>
    <w:pPr>
      <w:ind w:left="426" w:hanging="426"/>
    </w:pPr>
  </w:style>
  <w:style w:type="paragraph" w:customStyle="1" w:styleId="Aufzhlung2">
    <w:name w:val="Aufzählung2"/>
    <w:basedOn w:val="Standard"/>
    <w:next w:val="Standard"/>
    <w:rsid w:val="00565DA8"/>
    <w:pPr>
      <w:ind w:left="851" w:hanging="426"/>
    </w:pPr>
  </w:style>
  <w:style w:type="paragraph" w:customStyle="1" w:styleId="Aufzhlung3">
    <w:name w:val="Aufzählung3"/>
    <w:basedOn w:val="Standard"/>
    <w:next w:val="Standard"/>
    <w:rsid w:val="00565DA8"/>
    <w:pPr>
      <w:ind w:left="1276" w:hanging="426"/>
    </w:pPr>
  </w:style>
  <w:style w:type="paragraph" w:customStyle="1" w:styleId="RRBKopfinfos">
    <w:name w:val="RRB_Kopfinfos"/>
    <w:basedOn w:val="Standard"/>
    <w:rsid w:val="00565DA8"/>
    <w:pPr>
      <w:tabs>
        <w:tab w:val="clear" w:pos="426"/>
        <w:tab w:val="clear" w:pos="851"/>
        <w:tab w:val="clear" w:pos="1276"/>
        <w:tab w:val="clear" w:pos="5216"/>
        <w:tab w:val="clear" w:pos="9299"/>
        <w:tab w:val="left" w:pos="1701"/>
        <w:tab w:val="left" w:pos="5160"/>
      </w:tabs>
      <w:ind w:left="1701" w:hanging="1701"/>
    </w:pPr>
  </w:style>
  <w:style w:type="paragraph" w:customStyle="1" w:styleId="Adressbereich">
    <w:name w:val="Adressbereich"/>
    <w:basedOn w:val="Standard"/>
    <w:rsid w:val="00565DA8"/>
    <w:pPr>
      <w:tabs>
        <w:tab w:val="clear" w:pos="426"/>
        <w:tab w:val="clear" w:pos="851"/>
        <w:tab w:val="clear" w:pos="1276"/>
        <w:tab w:val="clear" w:pos="5216"/>
        <w:tab w:val="clear" w:pos="7938"/>
        <w:tab w:val="clear" w:pos="9299"/>
        <w:tab w:val="left" w:pos="2268"/>
      </w:tabs>
    </w:pPr>
  </w:style>
  <w:style w:type="character" w:styleId="Hyperlink">
    <w:name w:val="Hyperlink"/>
    <w:basedOn w:val="Absatz-Standardschriftart"/>
    <w:rsid w:val="00565DA8"/>
    <w:rPr>
      <w:color w:val="0000FF"/>
      <w:u w:val="single"/>
    </w:rPr>
  </w:style>
  <w:style w:type="character" w:styleId="BesuchterLink">
    <w:name w:val="FollowedHyperlink"/>
    <w:basedOn w:val="Absatz-Standardschriftart"/>
    <w:rsid w:val="00565DA8"/>
    <w:rPr>
      <w:color w:val="800080"/>
      <w:u w:val="single"/>
    </w:rPr>
  </w:style>
  <w:style w:type="paragraph" w:styleId="Sprechblasentext">
    <w:name w:val="Balloon Text"/>
    <w:basedOn w:val="Standard"/>
    <w:semiHidden/>
    <w:rsid w:val="0090173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6636B"/>
    <w:pPr>
      <w:tabs>
        <w:tab w:val="left" w:pos="426"/>
        <w:tab w:val="left" w:pos="851"/>
        <w:tab w:val="left" w:pos="1276"/>
        <w:tab w:val="left" w:pos="5216"/>
        <w:tab w:val="decimal" w:pos="7938"/>
        <w:tab w:val="right" w:pos="9299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47D6C"/>
    <w:pPr>
      <w:ind w:left="720"/>
      <w:contextualSpacing/>
    </w:pPr>
  </w:style>
  <w:style w:type="paragraph" w:customStyle="1" w:styleId="adr1">
    <w:name w:val="adr1"/>
    <w:basedOn w:val="Standard"/>
    <w:rsid w:val="00781202"/>
    <w:pPr>
      <w:tabs>
        <w:tab w:val="clear" w:pos="426"/>
        <w:tab w:val="clear" w:pos="851"/>
        <w:tab w:val="clear" w:pos="1276"/>
        <w:tab w:val="clear" w:pos="5216"/>
        <w:tab w:val="clear" w:pos="7938"/>
        <w:tab w:val="clear" w:pos="9299"/>
      </w:tabs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treet-address">
    <w:name w:val="street-address"/>
    <w:basedOn w:val="Absatz-Standardschriftart"/>
    <w:rsid w:val="00781202"/>
  </w:style>
  <w:style w:type="character" w:customStyle="1" w:styleId="region">
    <w:name w:val="region"/>
    <w:basedOn w:val="Absatz-Standardschriftart"/>
    <w:rsid w:val="00781202"/>
  </w:style>
  <w:style w:type="character" w:customStyle="1" w:styleId="postal-code">
    <w:name w:val="postal-code"/>
    <w:basedOn w:val="Absatz-Standardschriftart"/>
    <w:rsid w:val="00781202"/>
  </w:style>
  <w:style w:type="character" w:customStyle="1" w:styleId="locality">
    <w:name w:val="locality"/>
    <w:basedOn w:val="Absatz-Standardschriftart"/>
    <w:rsid w:val="00781202"/>
  </w:style>
  <w:style w:type="character" w:styleId="Hervorhebung">
    <w:name w:val="Emphasis"/>
    <w:basedOn w:val="Absatz-Standardschriftart"/>
    <w:uiPriority w:val="20"/>
    <w:qFormat/>
    <w:rsid w:val="00B5509A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55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6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864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9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3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58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11051">
                                  <w:marLeft w:val="5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395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2782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0116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6" w:color="E0E0E0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ula.schwizer@pobox.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WINWORD2\DOT\SK\_SKBRIEF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_SKBRIEF.DOT</Template>
  <TotalTime>0</TotalTime>
  <Pages>2</Pages>
  <Words>78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SWICA</vt:lpstr>
    </vt:vector>
  </TitlesOfParts>
  <Company>Staatskanzlei</Company>
  <LinksUpToDate>false</LinksUpToDate>
  <CharactersWithSpaces>1133</CharactersWithSpaces>
  <SharedDoc>false</SharedDoc>
  <HLinks>
    <vt:vector size="12" baseType="variant">
      <vt:variant>
        <vt:i4>2424836</vt:i4>
      </vt:variant>
      <vt:variant>
        <vt:i4>3</vt:i4>
      </vt:variant>
      <vt:variant>
        <vt:i4>0</vt:i4>
      </vt:variant>
      <vt:variant>
        <vt:i4>5</vt:i4>
      </vt:variant>
      <vt:variant>
        <vt:lpwstr>mailto:pius.kuendig@sk.sg.ch</vt:lpwstr>
      </vt:variant>
      <vt:variant>
        <vt:lpwstr/>
      </vt:variant>
      <vt:variant>
        <vt:i4>262246</vt:i4>
      </vt:variant>
      <vt:variant>
        <vt:i4>0</vt:i4>
      </vt:variant>
      <vt:variant>
        <vt:i4>0</vt:i4>
      </vt:variant>
      <vt:variant>
        <vt:i4>5</vt:i4>
      </vt:variant>
      <vt:variant>
        <vt:lpwstr>mailto:pius.kuendig@gaiserwald.net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SWICA</dc:title>
  <dc:subject>Briefvorlage</dc:subject>
  <dc:creator>Pius R. Kündig</dc:creator>
  <cp:keywords>Privat</cp:keywords>
  <cp:lastModifiedBy>Tschirren Martin BAZG</cp:lastModifiedBy>
  <cp:revision>4</cp:revision>
  <cp:lastPrinted>2016-12-29T07:03:00Z</cp:lastPrinted>
  <dcterms:created xsi:type="dcterms:W3CDTF">2025-02-19T15:05:00Z</dcterms:created>
  <dcterms:modified xsi:type="dcterms:W3CDTF">2025-02-19T17:35:00Z</dcterms:modified>
  <cp:category>Privat</cp:category>
</cp:coreProperties>
</file>